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BED" w:rsidRPr="00A73BED" w:rsidRDefault="00A73BED">
      <w:pPr>
        <w:rPr>
          <w:b/>
          <w:noProof/>
          <w:sz w:val="24"/>
          <w:szCs w:val="24"/>
          <w:lang w:eastAsia="en-GB"/>
        </w:rPr>
      </w:pPr>
      <w:bookmarkStart w:id="0" w:name="_GoBack"/>
      <w:bookmarkEnd w:id="0"/>
      <w:r w:rsidRPr="00A73BED">
        <w:rPr>
          <w:b/>
          <w:noProof/>
          <w:sz w:val="24"/>
          <w:szCs w:val="24"/>
          <w:lang w:eastAsia="en-GB"/>
        </w:rPr>
        <w:t>Appendix 1</w:t>
      </w:r>
    </w:p>
    <w:p w:rsidR="00A73BED" w:rsidRDefault="00A73BED">
      <w:pPr>
        <w:rPr>
          <w:noProof/>
          <w:lang w:eastAsia="en-GB"/>
        </w:rPr>
      </w:pPr>
      <w:r>
        <w:rPr>
          <w:noProof/>
          <w:lang w:eastAsia="en-GB"/>
        </w:rPr>
        <w:t>Map of Summertown and St. Margaret’s Neighbourhood Area</w:t>
      </w:r>
    </w:p>
    <w:p w:rsidR="00657E26" w:rsidRDefault="00A73BED">
      <w:r>
        <w:rPr>
          <w:noProof/>
          <w:lang w:eastAsia="en-GB"/>
        </w:rPr>
        <w:drawing>
          <wp:inline distT="0" distB="0" distL="0" distR="0" wp14:anchorId="35A9CDAA" wp14:editId="6D1306A9">
            <wp:extent cx="5730347" cy="56483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ED" w:rsidRDefault="00A73BED"/>
    <w:p w:rsidR="00A73BED" w:rsidRDefault="00A73BED"/>
    <w:p w:rsidR="00A73BED" w:rsidRDefault="00A73BED"/>
    <w:p w:rsidR="00A73BED" w:rsidRDefault="00A73BED"/>
    <w:p w:rsidR="00A73BED" w:rsidRDefault="00A73BED"/>
    <w:p w:rsidR="00A73BED" w:rsidRDefault="00A73BED"/>
    <w:p w:rsidR="00A73BED" w:rsidRDefault="00A73BED"/>
    <w:p w:rsidR="00A73BED" w:rsidRPr="009475BF" w:rsidRDefault="00A73BED">
      <w:pPr>
        <w:rPr>
          <w:sz w:val="24"/>
          <w:szCs w:val="24"/>
        </w:rPr>
      </w:pPr>
      <w:r w:rsidRPr="009475BF">
        <w:rPr>
          <w:sz w:val="24"/>
          <w:szCs w:val="24"/>
        </w:rPr>
        <w:lastRenderedPageBreak/>
        <w:t xml:space="preserve">Map of </w:t>
      </w:r>
      <w:proofErr w:type="spellStart"/>
      <w:r w:rsidRPr="009475BF">
        <w:rPr>
          <w:sz w:val="24"/>
          <w:szCs w:val="24"/>
        </w:rPr>
        <w:t>Wolvercote</w:t>
      </w:r>
      <w:proofErr w:type="spellEnd"/>
      <w:r w:rsidRPr="009475BF">
        <w:rPr>
          <w:sz w:val="24"/>
          <w:szCs w:val="24"/>
        </w:rPr>
        <w:t xml:space="preserve"> Neighbourhood Area</w:t>
      </w:r>
    </w:p>
    <w:p w:rsidR="00A73BED" w:rsidRPr="00A73BED" w:rsidRDefault="009475BF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5365928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6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ED" w:rsidRDefault="00A73BED"/>
    <w:sectPr w:rsidR="00A73B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BED"/>
    <w:rsid w:val="002B04A1"/>
    <w:rsid w:val="00803363"/>
    <w:rsid w:val="00805686"/>
    <w:rsid w:val="009475BF"/>
    <w:rsid w:val="00A73BED"/>
    <w:rsid w:val="00BC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9EF2D67B</Template>
  <TotalTime>1</TotalTime>
  <Pages>2</Pages>
  <Words>17</Words>
  <Characters>99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tmorris</dc:creator>
  <cp:lastModifiedBy>JMitchell</cp:lastModifiedBy>
  <cp:revision>2</cp:revision>
  <dcterms:created xsi:type="dcterms:W3CDTF">2019-02-11T13:46:00Z</dcterms:created>
  <dcterms:modified xsi:type="dcterms:W3CDTF">2019-02-11T13:46:00Z</dcterms:modified>
</cp:coreProperties>
</file>